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549986BA" w14:textId="611C51F5" w:rsidR="00E7183D" w:rsidRPr="009A2D57" w:rsidRDefault="00502FA7" w:rsidP="00E7183D">
      <w:pPr>
        <w:pStyle w:val="berschrift1"/>
        <w:rPr>
          <w:rFonts w:ascii="Arial" w:hAnsi="Arial" w:cs="Arial"/>
          <w:color w:val="95B3D7" w:themeColor="accent1" w:themeTint="99"/>
          <w:sz w:val="56"/>
          <w:szCs w:val="56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306ACBB" wp14:editId="37DB3096">
            <wp:simplePos x="0" y="0"/>
            <wp:positionH relativeFrom="column">
              <wp:posOffset>698500</wp:posOffset>
            </wp:positionH>
            <wp:positionV relativeFrom="paragraph">
              <wp:posOffset>-154305</wp:posOffset>
            </wp:positionV>
            <wp:extent cx="1143000" cy="1143000"/>
            <wp:effectExtent l="0" t="0" r="0" b="0"/>
            <wp:wrapThrough wrapText="right">
              <wp:wrapPolygon edited="0">
                <wp:start x="7200" y="0"/>
                <wp:lineTo x="3840" y="1440"/>
                <wp:lineTo x="0" y="5760"/>
                <wp:lineTo x="0" y="16320"/>
                <wp:lineTo x="6240" y="21120"/>
                <wp:lineTo x="7680" y="21120"/>
                <wp:lineTo x="13440" y="21120"/>
                <wp:lineTo x="14880" y="21120"/>
                <wp:lineTo x="21120" y="16320"/>
                <wp:lineTo x="21120" y="5760"/>
                <wp:lineTo x="17280" y="1440"/>
                <wp:lineTo x="13920" y="0"/>
                <wp:lineTo x="7200" y="0"/>
              </wp:wrapPolygon>
            </wp:wrapThrough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terlogo1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1D"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="005A42CC">
        <w:rPr>
          <w:rFonts w:ascii="Arial" w:hAnsi="Arial" w:cs="Arial"/>
          <w:color w:val="95B3D7" w:themeColor="accent1" w:themeTint="99"/>
          <w:sz w:val="56"/>
          <w:szCs w:val="56"/>
        </w:rPr>
        <w:t xml:space="preserve">Wanderpokal </w:t>
      </w:r>
      <w:r w:rsidR="00F63599">
        <w:rPr>
          <w:rFonts w:ascii="Arial" w:hAnsi="Arial" w:cs="Arial"/>
          <w:color w:val="95B3D7" w:themeColor="accent1" w:themeTint="99"/>
          <w:sz w:val="56"/>
          <w:szCs w:val="56"/>
        </w:rPr>
        <w:t>6</w:t>
      </w:r>
      <w:r w:rsidR="00CD7C63">
        <w:rPr>
          <w:rFonts w:ascii="Arial" w:hAnsi="Arial" w:cs="Arial"/>
          <w:color w:val="95B3D7" w:themeColor="accent1" w:themeTint="99"/>
          <w:sz w:val="56"/>
          <w:szCs w:val="56"/>
        </w:rPr>
        <w:t>.Edition</w:t>
      </w:r>
    </w:p>
    <w:p w14:paraId="20D27F3D" w14:textId="36337960" w:rsidR="00E7183D" w:rsidRPr="009A2D57" w:rsidRDefault="0057771D" w:rsidP="00E7183D">
      <w:pPr>
        <w:pStyle w:val="berschrift2"/>
        <w:rPr>
          <w:rFonts w:ascii="Arial" w:hAnsi="Arial" w:cs="Arial"/>
          <w:color w:val="95B3D7" w:themeColor="accent1" w:themeTint="99"/>
          <w:sz w:val="48"/>
          <w:szCs w:val="48"/>
        </w:rPr>
      </w:pPr>
      <w:r w:rsidRPr="009A2D57">
        <w:rPr>
          <w:color w:val="95B3D7" w:themeColor="accent1" w:themeTint="99"/>
          <w:sz w:val="48"/>
          <w:szCs w:val="48"/>
        </w:rPr>
        <w:t xml:space="preserve">    </w:t>
      </w:r>
      <w:r w:rsidR="00502FA7" w:rsidRPr="009A2D57">
        <w:rPr>
          <w:color w:val="95B3D7" w:themeColor="accent1" w:themeTint="99"/>
          <w:sz w:val="48"/>
          <w:szCs w:val="48"/>
        </w:rPr>
        <w:tab/>
      </w:r>
      <w:r w:rsidR="00F63599">
        <w:rPr>
          <w:color w:val="95B3D7" w:themeColor="accent1" w:themeTint="99"/>
          <w:sz w:val="48"/>
          <w:szCs w:val="48"/>
        </w:rPr>
        <w:tab/>
      </w:r>
      <w:r w:rsidR="00F63599">
        <w:rPr>
          <w:rFonts w:ascii="Arial" w:hAnsi="Arial" w:cs="Arial"/>
          <w:color w:val="95B3D7" w:themeColor="accent1" w:themeTint="99"/>
          <w:sz w:val="48"/>
          <w:szCs w:val="48"/>
        </w:rPr>
        <w:t>Start 17</w:t>
      </w:r>
      <w:r w:rsidRPr="009A2D57">
        <w:rPr>
          <w:rFonts w:ascii="Arial" w:hAnsi="Arial" w:cs="Arial"/>
          <w:color w:val="95B3D7" w:themeColor="accent1" w:themeTint="99"/>
          <w:sz w:val="48"/>
          <w:szCs w:val="48"/>
        </w:rPr>
        <w:t xml:space="preserve">. </w:t>
      </w:r>
      <w:r w:rsidR="00F63599">
        <w:rPr>
          <w:rFonts w:ascii="Arial" w:hAnsi="Arial" w:cs="Arial"/>
          <w:color w:val="95B3D7" w:themeColor="accent1" w:themeTint="99"/>
          <w:sz w:val="48"/>
          <w:szCs w:val="48"/>
        </w:rPr>
        <w:t>Februar</w:t>
      </w:r>
      <w:r w:rsidR="00A80515" w:rsidRPr="009A2D57">
        <w:rPr>
          <w:rFonts w:ascii="Arial" w:hAnsi="Arial" w:cs="Arial"/>
          <w:color w:val="95B3D7" w:themeColor="accent1" w:themeTint="99"/>
          <w:sz w:val="48"/>
          <w:szCs w:val="48"/>
        </w:rPr>
        <w:t xml:space="preserve"> </w:t>
      </w:r>
      <w:r w:rsidR="00CD7C63">
        <w:rPr>
          <w:rFonts w:ascii="Arial" w:hAnsi="Arial" w:cs="Arial"/>
          <w:color w:val="95B3D7" w:themeColor="accent1" w:themeTint="99"/>
          <w:sz w:val="48"/>
          <w:szCs w:val="48"/>
        </w:rPr>
        <w:t>201</w:t>
      </w:r>
      <w:r w:rsidR="00F63599">
        <w:rPr>
          <w:rFonts w:ascii="Arial" w:hAnsi="Arial" w:cs="Arial"/>
          <w:color w:val="95B3D7" w:themeColor="accent1" w:themeTint="99"/>
          <w:sz w:val="48"/>
          <w:szCs w:val="48"/>
        </w:rPr>
        <w:t>7</w:t>
      </w:r>
    </w:p>
    <w:tbl>
      <w:tblPr>
        <w:tblStyle w:val="Tabellenraster"/>
        <w:tblpPr w:leftFromText="141" w:rightFromText="141" w:vertAnchor="page" w:horzAnchor="page" w:tblpX="1289" w:tblpY="3401"/>
        <w:tblW w:w="14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461"/>
        <w:gridCol w:w="1461"/>
        <w:gridCol w:w="1461"/>
        <w:gridCol w:w="1461"/>
        <w:gridCol w:w="1461"/>
        <w:gridCol w:w="1461"/>
        <w:gridCol w:w="1461"/>
        <w:gridCol w:w="1461"/>
        <w:gridCol w:w="1461"/>
      </w:tblGrid>
      <w:tr w:rsidR="001358FF" w:rsidRPr="00F74811" w14:paraId="69C37E24" w14:textId="77777777" w:rsidTr="00CD7C63">
        <w:trPr>
          <w:trHeight w:val="696"/>
        </w:trPr>
        <w:tc>
          <w:tcPr>
            <w:tcW w:w="1461" w:type="dxa"/>
            <w:shd w:val="clear" w:color="auto" w:fill="DBE5F1" w:themeFill="accent1" w:themeFillTint="33"/>
            <w:vAlign w:val="center"/>
          </w:tcPr>
          <w:p w14:paraId="522C0890" w14:textId="5043086D" w:rsidR="001358FF" w:rsidRPr="00CD7C63" w:rsidRDefault="00CD7C63" w:rsidP="00CD7C63">
            <w:pPr>
              <w:pStyle w:val="berschrift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61" w:type="dxa"/>
            <w:shd w:val="clear" w:color="auto" w:fill="DBE5F1" w:themeFill="accent1" w:themeFillTint="33"/>
            <w:tcMar>
              <w:left w:w="29" w:type="dxa"/>
              <w:right w:w="29" w:type="dxa"/>
            </w:tcMar>
            <w:vAlign w:val="center"/>
          </w:tcPr>
          <w:p w14:paraId="7E51533A" w14:textId="77777777" w:rsidR="001358FF" w:rsidRPr="00CD7C63" w:rsidRDefault="001358FF" w:rsidP="00CD7C63">
            <w:pPr>
              <w:pStyle w:val="berschrift3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shd w:val="clear" w:color="auto" w:fill="DBE5F1" w:themeFill="accent1" w:themeFillTint="33"/>
            <w:tcMar>
              <w:left w:w="29" w:type="dxa"/>
              <w:right w:w="29" w:type="dxa"/>
            </w:tcMar>
            <w:vAlign w:val="center"/>
          </w:tcPr>
          <w:p w14:paraId="10F2CCE3" w14:textId="326C349A" w:rsidR="001358FF" w:rsidRPr="00CD7C63" w:rsidRDefault="00F63599" w:rsidP="00CD7C63">
            <w:pPr>
              <w:pStyle w:val="berschrif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Alberto</w:t>
            </w:r>
          </w:p>
        </w:tc>
        <w:tc>
          <w:tcPr>
            <w:tcW w:w="1461" w:type="dxa"/>
            <w:shd w:val="clear" w:color="auto" w:fill="DBE5F1" w:themeFill="accent1" w:themeFillTint="33"/>
            <w:tcMar>
              <w:left w:w="29" w:type="dxa"/>
              <w:right w:w="29" w:type="dxa"/>
            </w:tcMar>
            <w:vAlign w:val="center"/>
          </w:tcPr>
          <w:p w14:paraId="4DAADAD5" w14:textId="0DD3AAD4" w:rsidR="001358FF" w:rsidRPr="00CD7C63" w:rsidRDefault="00F63599" w:rsidP="00CD7C63">
            <w:pPr>
              <w:pStyle w:val="berschrif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Peter</w:t>
            </w:r>
          </w:p>
        </w:tc>
        <w:tc>
          <w:tcPr>
            <w:tcW w:w="1461" w:type="dxa"/>
            <w:shd w:val="clear" w:color="auto" w:fill="DBE5F1" w:themeFill="accent1" w:themeFillTint="33"/>
            <w:tcMar>
              <w:left w:w="29" w:type="dxa"/>
              <w:right w:w="29" w:type="dxa"/>
            </w:tcMar>
            <w:vAlign w:val="center"/>
          </w:tcPr>
          <w:p w14:paraId="2E9A0A53" w14:textId="145240E9" w:rsidR="001358FF" w:rsidRPr="00CD7C63" w:rsidRDefault="00F63599" w:rsidP="00F63599">
            <w:pPr>
              <w:pStyle w:val="berschrif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Leo</w:t>
            </w:r>
          </w:p>
        </w:tc>
        <w:tc>
          <w:tcPr>
            <w:tcW w:w="1461" w:type="dxa"/>
            <w:shd w:val="clear" w:color="auto" w:fill="DBE5F1" w:themeFill="accent1" w:themeFillTint="33"/>
            <w:vAlign w:val="center"/>
          </w:tcPr>
          <w:p w14:paraId="668AF009" w14:textId="7B38B656" w:rsidR="001358FF" w:rsidRPr="00CD7C63" w:rsidRDefault="00F63599" w:rsidP="00CD7C63">
            <w:pPr>
              <w:pStyle w:val="berschrif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John</w:t>
            </w:r>
          </w:p>
        </w:tc>
        <w:tc>
          <w:tcPr>
            <w:tcW w:w="1461" w:type="dxa"/>
            <w:shd w:val="clear" w:color="auto" w:fill="DBE5F1" w:themeFill="accent1" w:themeFillTint="33"/>
            <w:tcMar>
              <w:left w:w="29" w:type="dxa"/>
              <w:right w:w="29" w:type="dxa"/>
            </w:tcMar>
            <w:vAlign w:val="center"/>
          </w:tcPr>
          <w:p w14:paraId="7B2779F5" w14:textId="304AC48C" w:rsidR="001358FF" w:rsidRPr="00CD7C63" w:rsidRDefault="00F63599" w:rsidP="00CD7C63">
            <w:pPr>
              <w:pStyle w:val="berschrif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Giorgio</w:t>
            </w:r>
          </w:p>
        </w:tc>
        <w:tc>
          <w:tcPr>
            <w:tcW w:w="1461" w:type="dxa"/>
            <w:shd w:val="clear" w:color="auto" w:fill="DBE5F1" w:themeFill="accent1" w:themeFillTint="33"/>
            <w:vAlign w:val="center"/>
          </w:tcPr>
          <w:p w14:paraId="347EB366" w14:textId="5509AFEE" w:rsidR="001358FF" w:rsidRPr="00CD7C63" w:rsidRDefault="00F63599" w:rsidP="00CD7C63">
            <w:pPr>
              <w:pStyle w:val="berschrif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Giovanni</w:t>
            </w:r>
          </w:p>
        </w:tc>
        <w:tc>
          <w:tcPr>
            <w:tcW w:w="1461" w:type="dxa"/>
            <w:shd w:val="clear" w:color="auto" w:fill="DBE5F1" w:themeFill="accent1" w:themeFillTint="33"/>
            <w:vAlign w:val="center"/>
          </w:tcPr>
          <w:p w14:paraId="7BB53295" w14:textId="2EFD6A07" w:rsidR="001358FF" w:rsidRPr="00CD7C63" w:rsidRDefault="00F63599" w:rsidP="00CD7C63">
            <w:pPr>
              <w:pStyle w:val="berschrift3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Luigi</w:t>
            </w:r>
          </w:p>
        </w:tc>
        <w:tc>
          <w:tcPr>
            <w:tcW w:w="1461" w:type="dxa"/>
            <w:shd w:val="clear" w:color="auto" w:fill="DBE5F1" w:themeFill="accent1" w:themeFillTint="33"/>
            <w:vAlign w:val="center"/>
          </w:tcPr>
          <w:p w14:paraId="716278DC" w14:textId="111ECDEF" w:rsidR="001358FF" w:rsidRPr="00CD7C63" w:rsidRDefault="001358FF" w:rsidP="00CD7C63">
            <w:pPr>
              <w:pStyle w:val="berschrift3"/>
              <w:rPr>
                <w:sz w:val="24"/>
                <w:szCs w:val="24"/>
              </w:rPr>
            </w:pPr>
          </w:p>
        </w:tc>
      </w:tr>
      <w:tr w:rsidR="001358FF" w:rsidRPr="00F74811" w14:paraId="212A24D7" w14:textId="77777777" w:rsidTr="00CD7C63">
        <w:trPr>
          <w:trHeight w:val="820"/>
        </w:trPr>
        <w:tc>
          <w:tcPr>
            <w:tcW w:w="1461" w:type="dxa"/>
            <w:vAlign w:val="center"/>
          </w:tcPr>
          <w:p w14:paraId="0BCB0C6A" w14:textId="55CEFD84" w:rsidR="001358FF" w:rsidRPr="00CD7C63" w:rsidRDefault="00F63599" w:rsidP="00CD7C63">
            <w:pPr>
              <w:pStyle w:val="Chores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Alberto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07A7F01D" w14:textId="5E6AA2E6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shd w:val="clear" w:color="auto" w:fill="E6E6E6"/>
            <w:tcMar>
              <w:left w:w="29" w:type="dxa"/>
              <w:right w:w="29" w:type="dxa"/>
            </w:tcMar>
            <w:vAlign w:val="center"/>
          </w:tcPr>
          <w:p w14:paraId="50B34573" w14:textId="1A2DEEF0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87C4078" w14:textId="14FB6B1D" w:rsidR="001358FF" w:rsidRPr="00CD7C63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21C20074" w14:textId="3FB99D96" w:rsidR="001358FF" w:rsidRPr="00CD7C63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2A983935" w14:textId="01CC9FB2" w:rsidR="001358FF" w:rsidRPr="00CD7C63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2CD782A4" w14:textId="4DAEC3C5" w:rsidR="001358FF" w:rsidRPr="00CD7C63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62BBA5FE" w14:textId="4F8374EE" w:rsidR="001358FF" w:rsidRPr="00CD7C63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53DBE800" w14:textId="5DF82A9F" w:rsidR="001358FF" w:rsidRPr="006A79AC" w:rsidRDefault="00392853" w:rsidP="00CD7C63">
            <w:pPr>
              <w:pStyle w:val="Chores"/>
              <w:jc w:val="center"/>
              <w:rPr>
                <w:color w:val="FF0000"/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366022F7" w14:textId="01A94E8B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</w:tr>
      <w:tr w:rsidR="001358FF" w:rsidRPr="00F74811" w14:paraId="56A61206" w14:textId="77777777" w:rsidTr="00CD7C63">
        <w:trPr>
          <w:trHeight w:val="619"/>
        </w:trPr>
        <w:tc>
          <w:tcPr>
            <w:tcW w:w="1461" w:type="dxa"/>
            <w:vAlign w:val="center"/>
          </w:tcPr>
          <w:p w14:paraId="68D40E0A" w14:textId="412B0011" w:rsidR="001358FF" w:rsidRPr="00CD7C63" w:rsidRDefault="00F63599" w:rsidP="00CD7C63">
            <w:pPr>
              <w:pStyle w:val="Chores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Peter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2A2B8FD8" w14:textId="3BF82EC4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643A0EC2" w14:textId="50038E37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shd w:val="clear" w:color="auto" w:fill="E6E6E6"/>
            <w:tcMar>
              <w:left w:w="29" w:type="dxa"/>
              <w:right w:w="29" w:type="dxa"/>
            </w:tcMar>
            <w:vAlign w:val="center"/>
          </w:tcPr>
          <w:p w14:paraId="225518A5" w14:textId="6F343A70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359F488F" w14:textId="0FDA0A2F" w:rsidR="001358FF" w:rsidRPr="00CD7C63" w:rsidRDefault="002D2F23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  <w:r w:rsidR="00F63599">
              <w:rPr>
                <w:color w:val="auto"/>
                <w:szCs w:val="24"/>
              </w:rPr>
              <w:t>-</w:t>
            </w: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1461" w:type="dxa"/>
            <w:vAlign w:val="center"/>
          </w:tcPr>
          <w:p w14:paraId="3AAF6EE4" w14:textId="46B0C61A" w:rsidR="001358FF" w:rsidRPr="00CD7C63" w:rsidRDefault="000C0AE6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</w:t>
            </w:r>
            <w:r w:rsidR="00F63599">
              <w:rPr>
                <w:color w:val="auto"/>
                <w:szCs w:val="24"/>
              </w:rPr>
              <w:t>-</w:t>
            </w:r>
            <w:r>
              <w:rPr>
                <w:color w:val="auto"/>
                <w:szCs w:val="24"/>
              </w:rPr>
              <w:t>3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773DEB9B" w14:textId="6F0558A0" w:rsidR="001358FF" w:rsidRPr="00CD7C63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1D847DCA" w14:textId="37F08F36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7EDA782F" w14:textId="595874C2" w:rsidR="001358FF" w:rsidRPr="00CD7C63" w:rsidRDefault="00392853" w:rsidP="00CD7C63">
            <w:pPr>
              <w:pStyle w:val="Chores"/>
              <w:jc w:val="center"/>
              <w:rPr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1E41A00F" w14:textId="6B4643F0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</w:tr>
      <w:tr w:rsidR="001358FF" w:rsidRPr="00F74811" w14:paraId="4B80AD04" w14:textId="77777777" w:rsidTr="00CD7C63">
        <w:trPr>
          <w:trHeight w:val="619"/>
        </w:trPr>
        <w:tc>
          <w:tcPr>
            <w:tcW w:w="1461" w:type="dxa"/>
            <w:vAlign w:val="center"/>
          </w:tcPr>
          <w:p w14:paraId="3C0E6152" w14:textId="1FD20404" w:rsidR="001358FF" w:rsidRPr="00CD7C63" w:rsidRDefault="00F63599" w:rsidP="00CD7C63">
            <w:pPr>
              <w:pStyle w:val="Chores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Leo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0EB86B45" w14:textId="3B26ED8B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53F7FFCC" w14:textId="77842719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6C1D04C1" w14:textId="13F2F51B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shd w:val="clear" w:color="auto" w:fill="E6E6E6"/>
            <w:tcMar>
              <w:left w:w="29" w:type="dxa"/>
              <w:right w:w="29" w:type="dxa"/>
            </w:tcMar>
            <w:vAlign w:val="center"/>
          </w:tcPr>
          <w:p w14:paraId="304C638A" w14:textId="41B2BEF1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vAlign w:val="center"/>
          </w:tcPr>
          <w:p w14:paraId="7D936FAF" w14:textId="3BB2A3F8" w:rsidR="001358FF" w:rsidRPr="00CD7C63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1C308284" w14:textId="7DDC72D1" w:rsidR="001358FF" w:rsidRPr="00CD7C63" w:rsidRDefault="00446CFB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3-0</w:t>
            </w:r>
          </w:p>
        </w:tc>
        <w:tc>
          <w:tcPr>
            <w:tcW w:w="1461" w:type="dxa"/>
            <w:vAlign w:val="center"/>
          </w:tcPr>
          <w:p w14:paraId="0C0BB1D6" w14:textId="440A389B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37B214D7" w14:textId="136581D0" w:rsidR="001358FF" w:rsidRPr="00CD7C63" w:rsidRDefault="00392853" w:rsidP="00CD7C63">
            <w:pPr>
              <w:pStyle w:val="Chores"/>
              <w:jc w:val="center"/>
              <w:rPr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45D65B7D" w14:textId="45947481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</w:tr>
      <w:tr w:rsidR="001358FF" w14:paraId="10C59A98" w14:textId="77777777" w:rsidTr="00CD7C63">
        <w:trPr>
          <w:trHeight w:val="619"/>
        </w:trPr>
        <w:tc>
          <w:tcPr>
            <w:tcW w:w="1461" w:type="dxa"/>
            <w:vAlign w:val="center"/>
          </w:tcPr>
          <w:p w14:paraId="227A4DCB" w14:textId="723981AD" w:rsidR="001358FF" w:rsidRPr="00CD7C63" w:rsidRDefault="00F63599" w:rsidP="00CD7C63">
            <w:pPr>
              <w:pStyle w:val="Chores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John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49072855" w14:textId="5F73CD41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32A31893" w14:textId="69C7AA49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35F2951F" w14:textId="4080BE50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364F984F" w14:textId="434A9DF2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shd w:val="clear" w:color="auto" w:fill="E6E6E6"/>
            <w:vAlign w:val="center"/>
          </w:tcPr>
          <w:p w14:paraId="2692E492" w14:textId="0153FEE4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C576EA8" w14:textId="2963EC16" w:rsidR="001358FF" w:rsidRPr="00CD7C63" w:rsidRDefault="0042433E" w:rsidP="00CD7C63">
            <w:pPr>
              <w:pStyle w:val="Chores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  <w:r w:rsidR="00F63599">
              <w:rPr>
                <w:color w:val="auto"/>
                <w:szCs w:val="24"/>
              </w:rPr>
              <w:t>-</w:t>
            </w:r>
            <w:r>
              <w:rPr>
                <w:color w:val="auto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1461" w:type="dxa"/>
            <w:vAlign w:val="center"/>
          </w:tcPr>
          <w:p w14:paraId="713D1704" w14:textId="110DE4C8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4FA8FB8C" w14:textId="779D7B0E" w:rsidR="001358FF" w:rsidRPr="00CD7C63" w:rsidRDefault="00392853" w:rsidP="00CD7C63">
            <w:pPr>
              <w:pStyle w:val="Chores"/>
              <w:jc w:val="center"/>
              <w:rPr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20C716E2" w14:textId="3B4AF48C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</w:tr>
      <w:tr w:rsidR="001358FF" w14:paraId="5CDCA140" w14:textId="77777777" w:rsidTr="00CD7C63">
        <w:trPr>
          <w:trHeight w:val="619"/>
        </w:trPr>
        <w:tc>
          <w:tcPr>
            <w:tcW w:w="1461" w:type="dxa"/>
            <w:vAlign w:val="center"/>
          </w:tcPr>
          <w:p w14:paraId="07C87F6E" w14:textId="1E828BFA" w:rsidR="001358FF" w:rsidRPr="00CD7C63" w:rsidRDefault="00F63599" w:rsidP="00CD7C63">
            <w:pPr>
              <w:pStyle w:val="Chores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Giorgio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31CD5A01" w14:textId="789615B2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2E02B74D" w14:textId="4B54254E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393EBDC5" w14:textId="63BA6BC7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3702FC45" w14:textId="57151188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0894A468" w14:textId="4741562D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shd w:val="clear" w:color="auto" w:fill="E6E6E6"/>
            <w:tcMar>
              <w:left w:w="29" w:type="dxa"/>
              <w:right w:w="29" w:type="dxa"/>
            </w:tcMar>
            <w:vAlign w:val="center"/>
          </w:tcPr>
          <w:p w14:paraId="4973EC3E" w14:textId="0E66346B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vAlign w:val="center"/>
          </w:tcPr>
          <w:p w14:paraId="7F3AE4C8" w14:textId="12983008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1167B9D4" w14:textId="256C8F93" w:rsidR="001358FF" w:rsidRPr="00CD7C63" w:rsidRDefault="00392853" w:rsidP="00CD7C63">
            <w:pPr>
              <w:pStyle w:val="Chores"/>
              <w:jc w:val="center"/>
              <w:rPr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5350C684" w14:textId="6841B1B2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</w:tr>
      <w:tr w:rsidR="001358FF" w14:paraId="74683E8D" w14:textId="77777777" w:rsidTr="00CD7C63">
        <w:trPr>
          <w:trHeight w:val="619"/>
        </w:trPr>
        <w:tc>
          <w:tcPr>
            <w:tcW w:w="1461" w:type="dxa"/>
            <w:vAlign w:val="center"/>
          </w:tcPr>
          <w:p w14:paraId="1722F24A" w14:textId="7A85E4F0" w:rsidR="001358FF" w:rsidRPr="00CD7C63" w:rsidRDefault="00F63599" w:rsidP="00CD7C63">
            <w:pPr>
              <w:pStyle w:val="Chores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Giovanni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32B5B2C9" w14:textId="30CB3AC3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7F98A1CE" w14:textId="74BC7776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1D846568" w14:textId="1631BE17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7B330D23" w14:textId="62D5FC02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708BE70E" w14:textId="0039A133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422C014B" w14:textId="06BC8C2F" w:rsidR="001358FF" w:rsidRPr="00F63599" w:rsidRDefault="00F63599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shd w:val="clear" w:color="auto" w:fill="E6E6E6"/>
            <w:vAlign w:val="center"/>
          </w:tcPr>
          <w:p w14:paraId="2D3A61CE" w14:textId="01F59A35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vAlign w:val="center"/>
          </w:tcPr>
          <w:p w14:paraId="33C6E138" w14:textId="239BCF27" w:rsidR="001358FF" w:rsidRPr="00CD7C63" w:rsidRDefault="00392853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6FBB02D3" w14:textId="46814505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</w:tr>
      <w:tr w:rsidR="001358FF" w14:paraId="5A75F85E" w14:textId="77777777" w:rsidTr="00CD7C63">
        <w:trPr>
          <w:trHeight w:val="619"/>
        </w:trPr>
        <w:tc>
          <w:tcPr>
            <w:tcW w:w="1461" w:type="dxa"/>
            <w:vAlign w:val="center"/>
          </w:tcPr>
          <w:p w14:paraId="5E34A89F" w14:textId="6A879BB0" w:rsidR="001358FF" w:rsidRPr="00CD7C63" w:rsidRDefault="00F63599" w:rsidP="00CD7C63">
            <w:pPr>
              <w:pStyle w:val="Chores"/>
              <w:jc w:val="center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Luigi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2535D047" w14:textId="7F9A104B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1C83F894" w14:textId="1DB3A825" w:rsidR="001358FF" w:rsidRPr="00CD7C63" w:rsidRDefault="00392853" w:rsidP="00CD7C63">
            <w:pPr>
              <w:pStyle w:val="Chores"/>
              <w:jc w:val="center"/>
              <w:rPr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0DE415DE" w14:textId="325179F8" w:rsidR="001358FF" w:rsidRPr="00F63599" w:rsidRDefault="00392853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02279FCC" w14:textId="5609D24A" w:rsidR="001358FF" w:rsidRPr="00F63599" w:rsidRDefault="00392853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452A06C9" w14:textId="0095EAB4" w:rsidR="001358FF" w:rsidRPr="00F63599" w:rsidRDefault="00392853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78533744" w14:textId="175C77E4" w:rsidR="001358FF" w:rsidRPr="00F63599" w:rsidRDefault="00392853" w:rsidP="00CD7C63">
            <w:pPr>
              <w:pStyle w:val="Chores"/>
              <w:jc w:val="center"/>
              <w:rPr>
                <w:color w:val="auto"/>
                <w:szCs w:val="24"/>
              </w:rPr>
            </w:pPr>
            <w:r w:rsidRPr="00F63599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vAlign w:val="center"/>
          </w:tcPr>
          <w:p w14:paraId="2B7C3247" w14:textId="0099CE83" w:rsidR="001358FF" w:rsidRPr="00CD7C63" w:rsidRDefault="00392853" w:rsidP="00CD7C63">
            <w:pPr>
              <w:pStyle w:val="Chores"/>
              <w:jc w:val="center"/>
              <w:rPr>
                <w:szCs w:val="24"/>
              </w:rPr>
            </w:pPr>
            <w:r w:rsidRPr="00CD7C63">
              <w:rPr>
                <w:color w:val="auto"/>
                <w:szCs w:val="24"/>
              </w:rPr>
              <w:t>-</w:t>
            </w:r>
          </w:p>
        </w:tc>
        <w:tc>
          <w:tcPr>
            <w:tcW w:w="1461" w:type="dxa"/>
            <w:shd w:val="clear" w:color="auto" w:fill="E6E6E6"/>
            <w:vAlign w:val="center"/>
          </w:tcPr>
          <w:p w14:paraId="56A189F6" w14:textId="78DDBBAF" w:rsidR="001358FF" w:rsidRPr="00CD7C63" w:rsidRDefault="001358FF" w:rsidP="00392853">
            <w:pPr>
              <w:pStyle w:val="Chores"/>
              <w:rPr>
                <w:color w:val="auto"/>
                <w:szCs w:val="24"/>
              </w:rPr>
            </w:pPr>
          </w:p>
        </w:tc>
        <w:tc>
          <w:tcPr>
            <w:tcW w:w="1461" w:type="dxa"/>
            <w:tcBorders>
              <w:bottom w:val="single" w:sz="6" w:space="0" w:color="auto"/>
            </w:tcBorders>
            <w:vAlign w:val="center"/>
          </w:tcPr>
          <w:p w14:paraId="0E3676BD" w14:textId="73776597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</w:tr>
      <w:tr w:rsidR="001358FF" w14:paraId="10935EDF" w14:textId="77777777" w:rsidTr="00CD7C63">
        <w:trPr>
          <w:trHeight w:val="619"/>
        </w:trPr>
        <w:tc>
          <w:tcPr>
            <w:tcW w:w="1461" w:type="dxa"/>
            <w:vAlign w:val="center"/>
          </w:tcPr>
          <w:p w14:paraId="7AC60177" w14:textId="6F6CA971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193331D6" w14:textId="54701C0F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5C0B9F1B" w14:textId="79594910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44E3A9C6" w14:textId="062CA241" w:rsidR="001358FF" w:rsidRPr="00F63599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6CF4D809" w14:textId="68259E09" w:rsidR="001358FF" w:rsidRPr="00F63599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vAlign w:val="center"/>
          </w:tcPr>
          <w:p w14:paraId="0810B993" w14:textId="0ADD557F" w:rsidR="001358FF" w:rsidRPr="00F63599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tcMar>
              <w:left w:w="29" w:type="dxa"/>
              <w:right w:w="29" w:type="dxa"/>
            </w:tcMar>
            <w:vAlign w:val="center"/>
          </w:tcPr>
          <w:p w14:paraId="04ABE9E3" w14:textId="6504F950" w:rsidR="001358FF" w:rsidRPr="00F63599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  <w:tc>
          <w:tcPr>
            <w:tcW w:w="1461" w:type="dxa"/>
            <w:vAlign w:val="center"/>
          </w:tcPr>
          <w:p w14:paraId="523866C1" w14:textId="6FCEA10A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vAlign w:val="center"/>
          </w:tcPr>
          <w:p w14:paraId="58CAEA48" w14:textId="5736E3D1" w:rsidR="001358FF" w:rsidRPr="00CD7C63" w:rsidRDefault="001358FF" w:rsidP="00CD7C63">
            <w:pPr>
              <w:pStyle w:val="Chores"/>
              <w:jc w:val="center"/>
              <w:rPr>
                <w:szCs w:val="24"/>
              </w:rPr>
            </w:pPr>
          </w:p>
        </w:tc>
        <w:tc>
          <w:tcPr>
            <w:tcW w:w="1461" w:type="dxa"/>
            <w:shd w:val="clear" w:color="auto" w:fill="E6E6E6"/>
            <w:vAlign w:val="center"/>
          </w:tcPr>
          <w:p w14:paraId="7B8AA2C5" w14:textId="6D7629D3" w:rsidR="001358FF" w:rsidRPr="00CD7C63" w:rsidRDefault="001358FF" w:rsidP="00CD7C63">
            <w:pPr>
              <w:pStyle w:val="Chores"/>
              <w:jc w:val="center"/>
              <w:rPr>
                <w:color w:val="auto"/>
                <w:szCs w:val="24"/>
              </w:rPr>
            </w:pPr>
          </w:p>
        </w:tc>
      </w:tr>
    </w:tbl>
    <w:p w14:paraId="6FD12BE4" w14:textId="77777777" w:rsidR="004258B0" w:rsidRDefault="004258B0">
      <w:pPr>
        <w:rPr>
          <w:i/>
        </w:rPr>
      </w:pPr>
    </w:p>
    <w:sectPr w:rsidR="004258B0" w:rsidSect="00CD7C63">
      <w:footnotePr>
        <w:numRestart w:val="eachPage"/>
      </w:footnotePr>
      <w:endnotePr>
        <w:numFmt w:val="decimal"/>
        <w:numStart w:val="0"/>
      </w:endnotePr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00A0E" w14:textId="77777777" w:rsidR="00446CFB" w:rsidRDefault="00446CFB">
      <w:r>
        <w:separator/>
      </w:r>
    </w:p>
  </w:endnote>
  <w:endnote w:type="continuationSeparator" w:id="0">
    <w:p w14:paraId="5B10623F" w14:textId="77777777" w:rsidR="00446CFB" w:rsidRDefault="00446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8B23C" w14:textId="77777777" w:rsidR="00446CFB" w:rsidRDefault="00446CFB">
      <w:r>
        <w:separator/>
      </w:r>
    </w:p>
  </w:footnote>
  <w:footnote w:type="continuationSeparator" w:id="0">
    <w:p w14:paraId="75A552D5" w14:textId="77777777" w:rsidR="00446CFB" w:rsidRDefault="00446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3761E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498AB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BB45E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43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270D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9495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2CC6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24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68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47C4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DF71092"/>
    <w:multiLevelType w:val="hybridMultilevel"/>
    <w:tmpl w:val="53788996"/>
    <w:lvl w:ilvl="0" w:tplc="B2AA905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footnotePr>
    <w:numRestart w:val="eachPage"/>
    <w:footnote w:id="-1"/>
    <w:footnote w:id="0"/>
  </w:footnotePr>
  <w:endnotePr>
    <w:pos w:val="sectEnd"/>
    <w:numFmt w:val="decimal"/>
    <w:numStart w:val="0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9A"/>
    <w:rsid w:val="000220A4"/>
    <w:rsid w:val="000475F2"/>
    <w:rsid w:val="000600E1"/>
    <w:rsid w:val="000C0AE6"/>
    <w:rsid w:val="001033CA"/>
    <w:rsid w:val="001358FF"/>
    <w:rsid w:val="001A3DDD"/>
    <w:rsid w:val="001B20FB"/>
    <w:rsid w:val="0022768D"/>
    <w:rsid w:val="00256491"/>
    <w:rsid w:val="00266BB7"/>
    <w:rsid w:val="002847F8"/>
    <w:rsid w:val="002858CC"/>
    <w:rsid w:val="002D2F23"/>
    <w:rsid w:val="002D620B"/>
    <w:rsid w:val="00376B5A"/>
    <w:rsid w:val="00392853"/>
    <w:rsid w:val="003A3985"/>
    <w:rsid w:val="003D4203"/>
    <w:rsid w:val="00400D16"/>
    <w:rsid w:val="0042433E"/>
    <w:rsid w:val="004258B0"/>
    <w:rsid w:val="00446CFB"/>
    <w:rsid w:val="00502FA7"/>
    <w:rsid w:val="0052435D"/>
    <w:rsid w:val="00524E9A"/>
    <w:rsid w:val="00542D96"/>
    <w:rsid w:val="00555BAB"/>
    <w:rsid w:val="00565144"/>
    <w:rsid w:val="0057771D"/>
    <w:rsid w:val="005A144E"/>
    <w:rsid w:val="005A42CC"/>
    <w:rsid w:val="00610FBA"/>
    <w:rsid w:val="006A79AC"/>
    <w:rsid w:val="00725389"/>
    <w:rsid w:val="00763848"/>
    <w:rsid w:val="007E0BE5"/>
    <w:rsid w:val="00806E61"/>
    <w:rsid w:val="00855867"/>
    <w:rsid w:val="008A388A"/>
    <w:rsid w:val="008D089E"/>
    <w:rsid w:val="00910D7E"/>
    <w:rsid w:val="00954819"/>
    <w:rsid w:val="009A2D57"/>
    <w:rsid w:val="00A256BA"/>
    <w:rsid w:val="00A33FE4"/>
    <w:rsid w:val="00A80515"/>
    <w:rsid w:val="00A86CD3"/>
    <w:rsid w:val="00AD68B2"/>
    <w:rsid w:val="00AF00E7"/>
    <w:rsid w:val="00B04304"/>
    <w:rsid w:val="00B32A69"/>
    <w:rsid w:val="00B61D05"/>
    <w:rsid w:val="00BD3A4D"/>
    <w:rsid w:val="00C016AB"/>
    <w:rsid w:val="00C34235"/>
    <w:rsid w:val="00CD6529"/>
    <w:rsid w:val="00CD7C63"/>
    <w:rsid w:val="00D60408"/>
    <w:rsid w:val="00E7183D"/>
    <w:rsid w:val="00F63599"/>
    <w:rsid w:val="00F74811"/>
    <w:rsid w:val="00FB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F6812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80" w:after="80"/>
    </w:pPr>
    <w:rPr>
      <w:rFonts w:ascii="Cambria" w:eastAsia="Tahoma" w:hAnsi="Cambria"/>
      <w:lang w:val="de-DE"/>
    </w:rPr>
  </w:style>
  <w:style w:type="paragraph" w:styleId="berschrift1">
    <w:name w:val="heading 1"/>
    <w:basedOn w:val="Standard"/>
    <w:next w:val="Standard"/>
    <w:link w:val="berschrift1Zeichen"/>
    <w:uiPriority w:val="9"/>
    <w:qFormat/>
    <w:pPr>
      <w:outlineLvl w:val="0"/>
    </w:pPr>
    <w:rPr>
      <w:rFonts w:asciiTheme="majorHAnsi" w:hAnsiTheme="majorHAnsi"/>
      <w:color w:val="365F91" w:themeColor="accent1" w:themeShade="BF"/>
      <w:sz w:val="36"/>
      <w:szCs w:val="28"/>
    </w:rPr>
  </w:style>
  <w:style w:type="paragraph" w:styleId="berschrift2">
    <w:name w:val="heading 2"/>
    <w:basedOn w:val="berschrift1"/>
    <w:next w:val="Standard"/>
    <w:link w:val="berschrift2Zeichen"/>
    <w:uiPriority w:val="9"/>
    <w:unhideWhenUsed/>
    <w:qFormat/>
    <w:pPr>
      <w:outlineLvl w:val="1"/>
    </w:pPr>
    <w:rPr>
      <w:rFonts w:asciiTheme="minorHAnsi" w:hAnsiTheme="minorHAnsi"/>
      <w:sz w:val="24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pPr>
      <w:jc w:val="center"/>
      <w:outlineLvl w:val="2"/>
    </w:pPr>
    <w:rPr>
      <w:rFonts w:asciiTheme="majorHAnsi" w:hAnsiTheme="majorHAnsi"/>
      <w:color w:val="365F91" w:themeColor="accent1" w:themeShade="BF"/>
      <w:sz w:val="23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ulletedList">
    <w:name w:val="Bulleted List"/>
    <w:basedOn w:val="Standard"/>
    <w:qFormat/>
    <w:pPr>
      <w:numPr>
        <w:numId w:val="1"/>
      </w:numPr>
      <w:spacing w:line="240" w:lineRule="atLeast"/>
    </w:pPr>
    <w:rPr>
      <w:rFonts w:cs="Tahoma"/>
    </w:rPr>
  </w:style>
  <w:style w:type="character" w:customStyle="1" w:styleId="berschrift2Zeichen">
    <w:name w:val="Überschrift 2 Zeichen"/>
    <w:basedOn w:val="Absatzstandardschriftart"/>
    <w:link w:val="berschrift2"/>
    <w:uiPriority w:val="9"/>
    <w:rPr>
      <w:rFonts w:asciiTheme="minorHAnsi" w:eastAsia="Tahoma" w:hAnsiTheme="minorHAnsi"/>
      <w:color w:val="365F91" w:themeColor="accent1" w:themeShade="BF"/>
      <w:sz w:val="24"/>
      <w:szCs w:val="28"/>
    </w:rPr>
  </w:style>
  <w:style w:type="paragraph" w:styleId="Unterschrift">
    <w:name w:val="Signature"/>
    <w:basedOn w:val="Standard"/>
    <w:link w:val="UnterschriftZeichen"/>
    <w:uiPriority w:val="99"/>
    <w:unhideWhenUsed/>
    <w:pPr>
      <w:pBdr>
        <w:top w:val="single" w:sz="4" w:space="1" w:color="A6A6A6"/>
      </w:pBdr>
      <w:spacing w:before="400" w:line="240" w:lineRule="atLeast"/>
    </w:pPr>
  </w:style>
  <w:style w:type="character" w:customStyle="1" w:styleId="UnterschriftZeichen">
    <w:name w:val="Unterschrift Zeichen"/>
    <w:basedOn w:val="Absatzstandardschriftart"/>
    <w:link w:val="Unterschrift"/>
    <w:uiPriority w:val="99"/>
    <w:rPr>
      <w:rFonts w:ascii="Cambria" w:eastAsia="Tahoma" w:hAnsi="Cambria"/>
    </w:rPr>
  </w:style>
  <w:style w:type="character" w:customStyle="1" w:styleId="berschrift1Zeichen">
    <w:name w:val="Überschrift 1 Zeichen"/>
    <w:basedOn w:val="Absatzstandardschriftart"/>
    <w:link w:val="berschrift1"/>
    <w:uiPriority w:val="9"/>
    <w:rPr>
      <w:rFonts w:asciiTheme="majorHAnsi" w:eastAsia="Tahoma" w:hAnsiTheme="majorHAnsi"/>
      <w:color w:val="365F91" w:themeColor="accent1" w:themeShade="BF"/>
      <w:sz w:val="36"/>
      <w:szCs w:val="28"/>
    </w:rPr>
  </w:style>
  <w:style w:type="table" w:styleId="Tabellenraster">
    <w:name w:val="Table Grid"/>
    <w:basedOn w:val="NormaleTabelle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3Zeichen">
    <w:name w:val="Überschrift 3 Zeichen"/>
    <w:basedOn w:val="Absatzstandardschriftart"/>
    <w:link w:val="berschrift3"/>
    <w:uiPriority w:val="9"/>
    <w:rPr>
      <w:rFonts w:asciiTheme="majorHAnsi" w:eastAsia="Tahoma" w:hAnsiTheme="majorHAnsi"/>
      <w:color w:val="365F91" w:themeColor="accent1" w:themeShade="BF"/>
      <w:sz w:val="23"/>
    </w:rPr>
  </w:style>
  <w:style w:type="paragraph" w:customStyle="1" w:styleId="Chores">
    <w:name w:val="Chores"/>
    <w:basedOn w:val="Standard"/>
    <w:qFormat/>
    <w:rPr>
      <w:rFonts w:asciiTheme="minorHAnsi" w:hAnsiTheme="minorHAnsi"/>
      <w:color w:val="404040" w:themeColor="text1" w:themeTint="BF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A3DDD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A3DDD"/>
    <w:rPr>
      <w:rFonts w:ascii="Lucida Grande" w:eastAsia="Tahoma" w:hAnsi="Lucida Grande" w:cs="Lucida Grande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0475F2"/>
    <w:pPr>
      <w:tabs>
        <w:tab w:val="center" w:pos="4536"/>
        <w:tab w:val="right" w:pos="9072"/>
      </w:tabs>
      <w:spacing w:before="0"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475F2"/>
    <w:rPr>
      <w:rFonts w:ascii="Cambria" w:eastAsia="Tahoma" w:hAnsi="Cambria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0475F2"/>
    <w:pPr>
      <w:tabs>
        <w:tab w:val="center" w:pos="4536"/>
        <w:tab w:val="right" w:pos="9072"/>
      </w:tabs>
      <w:spacing w:before="0"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0475F2"/>
    <w:rPr>
      <w:rFonts w:ascii="Cambria" w:eastAsia="Tahoma" w:hAnsi="Cambria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80" w:after="80"/>
    </w:pPr>
    <w:rPr>
      <w:rFonts w:ascii="Cambria" w:eastAsia="Tahoma" w:hAnsi="Cambria"/>
      <w:lang w:val="de-DE"/>
    </w:rPr>
  </w:style>
  <w:style w:type="paragraph" w:styleId="berschrift1">
    <w:name w:val="heading 1"/>
    <w:basedOn w:val="Standard"/>
    <w:next w:val="Standard"/>
    <w:link w:val="berschrift1Zeichen"/>
    <w:uiPriority w:val="9"/>
    <w:qFormat/>
    <w:pPr>
      <w:outlineLvl w:val="0"/>
    </w:pPr>
    <w:rPr>
      <w:rFonts w:asciiTheme="majorHAnsi" w:hAnsiTheme="majorHAnsi"/>
      <w:color w:val="365F91" w:themeColor="accent1" w:themeShade="BF"/>
      <w:sz w:val="36"/>
      <w:szCs w:val="28"/>
    </w:rPr>
  </w:style>
  <w:style w:type="paragraph" w:styleId="berschrift2">
    <w:name w:val="heading 2"/>
    <w:basedOn w:val="berschrift1"/>
    <w:next w:val="Standard"/>
    <w:link w:val="berschrift2Zeichen"/>
    <w:uiPriority w:val="9"/>
    <w:unhideWhenUsed/>
    <w:qFormat/>
    <w:pPr>
      <w:outlineLvl w:val="1"/>
    </w:pPr>
    <w:rPr>
      <w:rFonts w:asciiTheme="minorHAnsi" w:hAnsiTheme="minorHAnsi"/>
      <w:sz w:val="24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pPr>
      <w:jc w:val="center"/>
      <w:outlineLvl w:val="2"/>
    </w:pPr>
    <w:rPr>
      <w:rFonts w:asciiTheme="majorHAnsi" w:hAnsiTheme="majorHAnsi"/>
      <w:color w:val="365F91" w:themeColor="accent1" w:themeShade="BF"/>
      <w:sz w:val="23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ulletedList">
    <w:name w:val="Bulleted List"/>
    <w:basedOn w:val="Standard"/>
    <w:qFormat/>
    <w:pPr>
      <w:numPr>
        <w:numId w:val="1"/>
      </w:numPr>
      <w:spacing w:line="240" w:lineRule="atLeast"/>
    </w:pPr>
    <w:rPr>
      <w:rFonts w:cs="Tahoma"/>
    </w:rPr>
  </w:style>
  <w:style w:type="character" w:customStyle="1" w:styleId="berschrift2Zeichen">
    <w:name w:val="Überschrift 2 Zeichen"/>
    <w:basedOn w:val="Absatzstandardschriftart"/>
    <w:link w:val="berschrift2"/>
    <w:uiPriority w:val="9"/>
    <w:rPr>
      <w:rFonts w:asciiTheme="minorHAnsi" w:eastAsia="Tahoma" w:hAnsiTheme="minorHAnsi"/>
      <w:color w:val="365F91" w:themeColor="accent1" w:themeShade="BF"/>
      <w:sz w:val="24"/>
      <w:szCs w:val="28"/>
    </w:rPr>
  </w:style>
  <w:style w:type="paragraph" w:styleId="Unterschrift">
    <w:name w:val="Signature"/>
    <w:basedOn w:val="Standard"/>
    <w:link w:val="UnterschriftZeichen"/>
    <w:uiPriority w:val="99"/>
    <w:unhideWhenUsed/>
    <w:pPr>
      <w:pBdr>
        <w:top w:val="single" w:sz="4" w:space="1" w:color="A6A6A6"/>
      </w:pBdr>
      <w:spacing w:before="400" w:line="240" w:lineRule="atLeast"/>
    </w:pPr>
  </w:style>
  <w:style w:type="character" w:customStyle="1" w:styleId="UnterschriftZeichen">
    <w:name w:val="Unterschrift Zeichen"/>
    <w:basedOn w:val="Absatzstandardschriftart"/>
    <w:link w:val="Unterschrift"/>
    <w:uiPriority w:val="99"/>
    <w:rPr>
      <w:rFonts w:ascii="Cambria" w:eastAsia="Tahoma" w:hAnsi="Cambria"/>
    </w:rPr>
  </w:style>
  <w:style w:type="character" w:customStyle="1" w:styleId="berschrift1Zeichen">
    <w:name w:val="Überschrift 1 Zeichen"/>
    <w:basedOn w:val="Absatzstandardschriftart"/>
    <w:link w:val="berschrift1"/>
    <w:uiPriority w:val="9"/>
    <w:rPr>
      <w:rFonts w:asciiTheme="majorHAnsi" w:eastAsia="Tahoma" w:hAnsiTheme="majorHAnsi"/>
      <w:color w:val="365F91" w:themeColor="accent1" w:themeShade="BF"/>
      <w:sz w:val="36"/>
      <w:szCs w:val="28"/>
    </w:rPr>
  </w:style>
  <w:style w:type="table" w:styleId="Tabellenraster">
    <w:name w:val="Table Grid"/>
    <w:basedOn w:val="NormaleTabelle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3Zeichen">
    <w:name w:val="Überschrift 3 Zeichen"/>
    <w:basedOn w:val="Absatzstandardschriftart"/>
    <w:link w:val="berschrift3"/>
    <w:uiPriority w:val="9"/>
    <w:rPr>
      <w:rFonts w:asciiTheme="majorHAnsi" w:eastAsia="Tahoma" w:hAnsiTheme="majorHAnsi"/>
      <w:color w:val="365F91" w:themeColor="accent1" w:themeShade="BF"/>
      <w:sz w:val="23"/>
    </w:rPr>
  </w:style>
  <w:style w:type="paragraph" w:customStyle="1" w:styleId="Chores">
    <w:name w:val="Chores"/>
    <w:basedOn w:val="Standard"/>
    <w:qFormat/>
    <w:rPr>
      <w:rFonts w:asciiTheme="minorHAnsi" w:hAnsiTheme="minorHAnsi"/>
      <w:color w:val="404040" w:themeColor="text1" w:themeTint="BF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A3DDD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A3DDD"/>
    <w:rPr>
      <w:rFonts w:ascii="Lucida Grande" w:eastAsia="Tahoma" w:hAnsi="Lucida Grande" w:cs="Lucida Grande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0475F2"/>
    <w:pPr>
      <w:tabs>
        <w:tab w:val="center" w:pos="4536"/>
        <w:tab w:val="right" w:pos="9072"/>
      </w:tabs>
      <w:spacing w:before="0"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475F2"/>
    <w:rPr>
      <w:rFonts w:ascii="Cambria" w:eastAsia="Tahoma" w:hAnsi="Cambria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0475F2"/>
    <w:pPr>
      <w:tabs>
        <w:tab w:val="center" w:pos="4536"/>
        <w:tab w:val="right" w:pos="9072"/>
      </w:tabs>
      <w:spacing w:before="0"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0475F2"/>
    <w:rPr>
      <w:rFonts w:ascii="Cambria" w:eastAsia="Tahoma" w:hAnsi="Cambria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q9:g8j8ttt162g7ylkwqt305hdw0000gn:T:TC1027812799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93735-BDFF-493A-A02D-3ECE412923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7C133E-1470-DB43-99AD-788A28372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TC102781279990</Template>
  <TotalTime>0</TotalTime>
  <Pages>1</Pages>
  <Words>39</Words>
  <Characters>247</Characters>
  <Application>Microsoft Macintosh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Eberhards tägliche Aufgaben </vt:lpstr>
      <vt:lpstr>    27. Mai bis 1. Juni</vt:lpstr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for a child's household chores</dc:title>
  <dc:creator>Leonardo Cavallaro</dc:creator>
  <cp:keywords/>
  <cp:lastModifiedBy>Leonardo Cavallaro</cp:lastModifiedBy>
  <cp:revision>6</cp:revision>
  <cp:lastPrinted>2008-06-02T03:47:00Z</cp:lastPrinted>
  <dcterms:created xsi:type="dcterms:W3CDTF">2017-02-05T13:24:00Z</dcterms:created>
  <dcterms:modified xsi:type="dcterms:W3CDTF">2017-03-10T21:56:00Z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TC102781279990</vt:lpwstr>
  </property>
</Properties>
</file>